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15CAC9" w14:textId="77777777" w:rsidR="00F21C51" w:rsidRDefault="00F21C51"/>
    <w:p w14:paraId="1B1173D0" w14:textId="77777777" w:rsidR="000066A3" w:rsidRPr="000066A3" w:rsidRDefault="000066A3" w:rsidP="00F21C51">
      <w:pPr>
        <w:rPr>
          <w:i/>
          <w:sz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6"/>
        <w:gridCol w:w="3187"/>
        <w:gridCol w:w="3997"/>
      </w:tblGrid>
      <w:tr w:rsidR="0097389A" w14:paraId="592EEE67" w14:textId="77777777" w:rsidTr="0097389A">
        <w:tc>
          <w:tcPr>
            <w:tcW w:w="5353" w:type="dxa"/>
            <w:gridSpan w:val="2"/>
          </w:tcPr>
          <w:p w14:paraId="2701A833" w14:textId="77777777" w:rsidR="0097389A" w:rsidRPr="00352AAA" w:rsidRDefault="0097389A" w:rsidP="00352AAA">
            <w:pPr>
              <w:ind w:left="360"/>
              <w:rPr>
                <w:sz w:val="24"/>
                <w:szCs w:val="24"/>
              </w:rPr>
            </w:pPr>
            <w:bookmarkStart w:id="0" w:name="_GoBack"/>
            <w:r w:rsidRPr="00352AAA">
              <w:rPr>
                <w:sz w:val="24"/>
                <w:szCs w:val="24"/>
              </w:rPr>
              <w:t>Directions:  Take a snip of your part using the following rules:</w:t>
            </w:r>
          </w:p>
          <w:p w14:paraId="059E7A3B" w14:textId="77777777" w:rsidR="0097389A" w:rsidRPr="00352AAA" w:rsidRDefault="0097389A" w:rsidP="00352AAA">
            <w:pPr>
              <w:ind w:left="360"/>
              <w:rPr>
                <w:sz w:val="24"/>
                <w:szCs w:val="24"/>
              </w:rPr>
            </w:pPr>
            <w:r w:rsidRPr="00352AAA">
              <w:rPr>
                <w:sz w:val="24"/>
                <w:szCs w:val="24"/>
              </w:rPr>
              <w:t xml:space="preserve">Make sure your part is made of </w:t>
            </w:r>
            <w:r w:rsidRPr="00352AAA">
              <w:rPr>
                <w:b/>
                <w:bCs/>
                <w:sz w:val="24"/>
                <w:szCs w:val="24"/>
              </w:rPr>
              <w:t>ABS Plastic</w:t>
            </w:r>
          </w:p>
          <w:p w14:paraId="2BC3EAC6" w14:textId="77777777" w:rsidR="0097389A" w:rsidRPr="00352AAA" w:rsidRDefault="0097389A" w:rsidP="00352AAA">
            <w:pPr>
              <w:ind w:left="360"/>
              <w:rPr>
                <w:sz w:val="24"/>
                <w:szCs w:val="24"/>
              </w:rPr>
            </w:pPr>
            <w:r w:rsidRPr="00352AAA">
              <w:rPr>
                <w:sz w:val="24"/>
                <w:szCs w:val="24"/>
              </w:rPr>
              <w:t xml:space="preserve">Be sure the </w:t>
            </w:r>
            <w:r w:rsidRPr="00352AAA">
              <w:rPr>
                <w:b/>
                <w:bCs/>
                <w:sz w:val="24"/>
                <w:szCs w:val="24"/>
              </w:rPr>
              <w:t>MODEL</w:t>
            </w:r>
            <w:r w:rsidRPr="00352AAA">
              <w:rPr>
                <w:sz w:val="24"/>
                <w:szCs w:val="24"/>
              </w:rPr>
              <w:t xml:space="preserve"> window is open</w:t>
            </w:r>
          </w:p>
          <w:p w14:paraId="16127065" w14:textId="77777777" w:rsidR="0097389A" w:rsidRPr="00352AAA" w:rsidRDefault="0097389A" w:rsidP="00352AAA">
            <w:pPr>
              <w:ind w:left="360"/>
              <w:rPr>
                <w:sz w:val="24"/>
                <w:szCs w:val="24"/>
              </w:rPr>
            </w:pPr>
            <w:r w:rsidRPr="00352AAA">
              <w:rPr>
                <w:sz w:val="24"/>
                <w:szCs w:val="24"/>
              </w:rPr>
              <w:t>Be sure there is an</w:t>
            </w:r>
            <w:r w:rsidRPr="00352AAA">
              <w:rPr>
                <w:b/>
                <w:bCs/>
                <w:sz w:val="24"/>
                <w:szCs w:val="24"/>
              </w:rPr>
              <w:t xml:space="preserve"> ISOMETRIC</w:t>
            </w:r>
            <w:r w:rsidRPr="00352AAA">
              <w:rPr>
                <w:sz w:val="24"/>
                <w:szCs w:val="24"/>
              </w:rPr>
              <w:t xml:space="preserve"> view of the part</w:t>
            </w:r>
          </w:p>
          <w:p w14:paraId="5C6E8A96" w14:textId="77777777" w:rsidR="0097389A" w:rsidRDefault="0097389A" w:rsidP="00352AAA">
            <w:pPr>
              <w:ind w:left="360"/>
            </w:pPr>
            <w:r w:rsidRPr="00352AAA">
              <w:rPr>
                <w:sz w:val="24"/>
                <w:szCs w:val="24"/>
              </w:rPr>
              <w:t xml:space="preserve">Be sure the </w:t>
            </w:r>
            <w:r w:rsidRPr="00352AAA">
              <w:rPr>
                <w:b/>
                <w:bCs/>
                <w:sz w:val="24"/>
                <w:szCs w:val="24"/>
              </w:rPr>
              <w:t>iProperties</w:t>
            </w:r>
            <w:r w:rsidRPr="00352AAA">
              <w:rPr>
                <w:sz w:val="24"/>
                <w:szCs w:val="24"/>
              </w:rPr>
              <w:t xml:space="preserve"> tab is open</w:t>
            </w:r>
            <w:bookmarkEnd w:id="0"/>
          </w:p>
        </w:tc>
        <w:tc>
          <w:tcPr>
            <w:tcW w:w="3997" w:type="dxa"/>
          </w:tcPr>
          <w:p w14:paraId="17C789AA" w14:textId="77777777" w:rsidR="0097389A" w:rsidRDefault="0097389A" w:rsidP="00881512">
            <w:r>
              <w:rPr>
                <w:noProof/>
              </w:rPr>
              <w:drawing>
                <wp:inline distT="0" distB="0" distL="0" distR="0" wp14:anchorId="0E238FAD" wp14:editId="054B9E0B">
                  <wp:extent cx="2401026" cy="10515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732" cy="105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F90B2F" w14:textId="77777777" w:rsidR="0097389A" w:rsidRPr="00DF00DA" w:rsidRDefault="0097389A" w:rsidP="00881512">
            <w:pPr>
              <w:jc w:val="center"/>
              <w:rPr>
                <w:b/>
                <w:bCs/>
                <w:i/>
                <w:iCs/>
              </w:rPr>
            </w:pPr>
            <w:r w:rsidRPr="00DF00DA">
              <w:rPr>
                <w:b/>
                <w:bCs/>
                <w:i/>
                <w:iCs/>
              </w:rPr>
              <w:t>Exemplar of a good Snip!</w:t>
            </w:r>
          </w:p>
        </w:tc>
      </w:tr>
      <w:tr w:rsidR="0097389A" w14:paraId="66012A4B" w14:textId="77777777" w:rsidTr="0097389A">
        <w:tc>
          <w:tcPr>
            <w:tcW w:w="9350" w:type="dxa"/>
            <w:gridSpan w:val="3"/>
          </w:tcPr>
          <w:p w14:paraId="787CC792" w14:textId="77777777" w:rsidR="0097389A" w:rsidRDefault="0097389A" w:rsidP="00881512"/>
        </w:tc>
      </w:tr>
      <w:tr w:rsidR="0097389A" w14:paraId="4F882E44" w14:textId="77777777" w:rsidTr="0097389A">
        <w:tc>
          <w:tcPr>
            <w:tcW w:w="9350" w:type="dxa"/>
            <w:gridSpan w:val="3"/>
          </w:tcPr>
          <w:p w14:paraId="55C05BA2" w14:textId="77777777" w:rsidR="0097389A" w:rsidRPr="008F4579" w:rsidRDefault="0097389A" w:rsidP="00881512">
            <w:pPr>
              <w:rPr>
                <w:b/>
                <w:bCs/>
                <w:sz w:val="28"/>
                <w:szCs w:val="28"/>
              </w:rPr>
            </w:pPr>
            <w:r w:rsidRPr="008F4579">
              <w:rPr>
                <w:b/>
                <w:bCs/>
                <w:sz w:val="28"/>
                <w:szCs w:val="28"/>
              </w:rPr>
              <w:t>Part #1:</w:t>
            </w:r>
          </w:p>
        </w:tc>
      </w:tr>
      <w:tr w:rsidR="0097389A" w14:paraId="25517E35" w14:textId="77777777" w:rsidTr="0097389A">
        <w:tc>
          <w:tcPr>
            <w:tcW w:w="2166" w:type="dxa"/>
          </w:tcPr>
          <w:p w14:paraId="3663CD6E" w14:textId="77777777" w:rsidR="0097389A" w:rsidRPr="008F4579" w:rsidRDefault="0097389A" w:rsidP="00881512">
            <w:pPr>
              <w:rPr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FAB655" wp14:editId="6D31A667">
                  <wp:extent cx="859992" cy="914400"/>
                  <wp:effectExtent l="0" t="0" r="0" b="0"/>
                  <wp:docPr id="3" name="Picture 3" descr="A picture containing shoji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992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4" w:type="dxa"/>
            <w:gridSpan w:val="2"/>
          </w:tcPr>
          <w:p w14:paraId="2DCCCFED" w14:textId="77777777" w:rsidR="0097389A" w:rsidRPr="008F4579" w:rsidRDefault="0097389A" w:rsidP="00881512">
            <w:pPr>
              <w:rPr>
                <w:i/>
                <w:iCs/>
                <w:sz w:val="28"/>
                <w:szCs w:val="28"/>
              </w:rPr>
            </w:pPr>
            <w:r w:rsidRPr="008F4579">
              <w:rPr>
                <w:i/>
                <w:iCs/>
                <w:color w:val="5B9BD5" w:themeColor="accent1"/>
                <w:sz w:val="28"/>
                <w:szCs w:val="28"/>
              </w:rPr>
              <w:t xml:space="preserve">Place the </w:t>
            </w:r>
            <w:r>
              <w:rPr>
                <w:i/>
                <w:iCs/>
                <w:color w:val="5B9BD5" w:themeColor="accent1"/>
                <w:sz w:val="28"/>
                <w:szCs w:val="28"/>
              </w:rPr>
              <w:t>proper snip of the part file here</w:t>
            </w:r>
          </w:p>
        </w:tc>
      </w:tr>
      <w:tr w:rsidR="0097389A" w14:paraId="7D2D20A4" w14:textId="77777777" w:rsidTr="0097389A">
        <w:tc>
          <w:tcPr>
            <w:tcW w:w="9350" w:type="dxa"/>
            <w:gridSpan w:val="3"/>
          </w:tcPr>
          <w:p w14:paraId="42637931" w14:textId="77777777" w:rsidR="0097389A" w:rsidRDefault="0097389A" w:rsidP="00881512"/>
        </w:tc>
      </w:tr>
      <w:tr w:rsidR="0097389A" w14:paraId="0629E08A" w14:textId="77777777" w:rsidTr="0097389A">
        <w:tc>
          <w:tcPr>
            <w:tcW w:w="9350" w:type="dxa"/>
            <w:gridSpan w:val="3"/>
          </w:tcPr>
          <w:p w14:paraId="474A3D99" w14:textId="77777777" w:rsidR="0097389A" w:rsidRDefault="0097389A" w:rsidP="00881512">
            <w:r w:rsidRPr="008F4579">
              <w:rPr>
                <w:b/>
                <w:bCs/>
                <w:sz w:val="28"/>
                <w:szCs w:val="28"/>
              </w:rPr>
              <w:t>Part #</w:t>
            </w:r>
            <w:r>
              <w:rPr>
                <w:b/>
                <w:bCs/>
                <w:sz w:val="28"/>
                <w:szCs w:val="28"/>
              </w:rPr>
              <w:t>2</w:t>
            </w:r>
            <w:r w:rsidRPr="008F4579">
              <w:rPr>
                <w:b/>
                <w:bCs/>
                <w:sz w:val="28"/>
                <w:szCs w:val="28"/>
              </w:rPr>
              <w:t>:</w:t>
            </w:r>
          </w:p>
        </w:tc>
      </w:tr>
      <w:tr w:rsidR="0097389A" w14:paraId="36A4E2B9" w14:textId="77777777" w:rsidTr="0097389A">
        <w:tc>
          <w:tcPr>
            <w:tcW w:w="2166" w:type="dxa"/>
          </w:tcPr>
          <w:p w14:paraId="0F97CC54" w14:textId="77777777" w:rsidR="0097389A" w:rsidRDefault="0097389A" w:rsidP="00881512">
            <w:r>
              <w:rPr>
                <w:noProof/>
              </w:rPr>
              <w:drawing>
                <wp:inline distT="0" distB="0" distL="0" distR="0" wp14:anchorId="24C9C138" wp14:editId="6B06484C">
                  <wp:extent cx="1008993" cy="914400"/>
                  <wp:effectExtent l="0" t="0" r="1270" b="0"/>
                  <wp:docPr id="11" name="Picture 11" descr="A close up of a mans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99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4" w:type="dxa"/>
            <w:gridSpan w:val="2"/>
          </w:tcPr>
          <w:p w14:paraId="4D865CDA" w14:textId="77777777" w:rsidR="0097389A" w:rsidRDefault="0097389A" w:rsidP="00881512">
            <w:r w:rsidRPr="008F4579">
              <w:rPr>
                <w:i/>
                <w:iCs/>
                <w:color w:val="5B9BD5" w:themeColor="accent1"/>
                <w:sz w:val="28"/>
                <w:szCs w:val="28"/>
              </w:rPr>
              <w:t xml:space="preserve">Place the </w:t>
            </w:r>
            <w:r>
              <w:rPr>
                <w:i/>
                <w:iCs/>
                <w:color w:val="5B9BD5" w:themeColor="accent1"/>
                <w:sz w:val="28"/>
                <w:szCs w:val="28"/>
              </w:rPr>
              <w:t>proper snip of the part file here</w:t>
            </w:r>
          </w:p>
        </w:tc>
      </w:tr>
      <w:tr w:rsidR="0097389A" w14:paraId="3F7770D3" w14:textId="77777777" w:rsidTr="0097389A">
        <w:tc>
          <w:tcPr>
            <w:tcW w:w="9350" w:type="dxa"/>
            <w:gridSpan w:val="3"/>
          </w:tcPr>
          <w:p w14:paraId="6E9AB0A4" w14:textId="77777777" w:rsidR="0097389A" w:rsidRDefault="0097389A" w:rsidP="00881512"/>
        </w:tc>
      </w:tr>
      <w:tr w:rsidR="0097389A" w14:paraId="259CC650" w14:textId="77777777" w:rsidTr="0097389A">
        <w:tc>
          <w:tcPr>
            <w:tcW w:w="9350" w:type="dxa"/>
            <w:gridSpan w:val="3"/>
          </w:tcPr>
          <w:p w14:paraId="64302232" w14:textId="77777777" w:rsidR="0097389A" w:rsidRDefault="0097389A" w:rsidP="00881512">
            <w:r w:rsidRPr="008F4579">
              <w:rPr>
                <w:b/>
                <w:bCs/>
                <w:sz w:val="28"/>
                <w:szCs w:val="28"/>
              </w:rPr>
              <w:t>Part #</w:t>
            </w:r>
            <w:r>
              <w:rPr>
                <w:b/>
                <w:bCs/>
                <w:sz w:val="28"/>
                <w:szCs w:val="28"/>
              </w:rPr>
              <w:t>3</w:t>
            </w:r>
            <w:r w:rsidRPr="008F4579">
              <w:rPr>
                <w:b/>
                <w:bCs/>
                <w:sz w:val="28"/>
                <w:szCs w:val="28"/>
              </w:rPr>
              <w:t>:</w:t>
            </w:r>
          </w:p>
        </w:tc>
      </w:tr>
      <w:tr w:rsidR="0097389A" w14:paraId="3DE96492" w14:textId="77777777" w:rsidTr="0097389A">
        <w:tc>
          <w:tcPr>
            <w:tcW w:w="2166" w:type="dxa"/>
          </w:tcPr>
          <w:p w14:paraId="0A709EFE" w14:textId="77777777" w:rsidR="0097389A" w:rsidRDefault="0097389A" w:rsidP="00881512">
            <w:r>
              <w:rPr>
                <w:noProof/>
              </w:rPr>
              <w:drawing>
                <wp:inline distT="0" distB="0" distL="0" distR="0" wp14:anchorId="6B108C55" wp14:editId="74E49B7A">
                  <wp:extent cx="723972" cy="914400"/>
                  <wp:effectExtent l="0" t="0" r="0" b="0"/>
                  <wp:docPr id="5" name="Picture 5" descr="A picture containing shoji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72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4" w:type="dxa"/>
            <w:gridSpan w:val="2"/>
          </w:tcPr>
          <w:p w14:paraId="1D902508" w14:textId="77777777" w:rsidR="0097389A" w:rsidRDefault="0097389A" w:rsidP="00881512">
            <w:r w:rsidRPr="008F4579">
              <w:rPr>
                <w:i/>
                <w:iCs/>
                <w:color w:val="5B9BD5" w:themeColor="accent1"/>
                <w:sz w:val="28"/>
                <w:szCs w:val="28"/>
              </w:rPr>
              <w:t xml:space="preserve">Place the </w:t>
            </w:r>
            <w:r>
              <w:rPr>
                <w:i/>
                <w:iCs/>
                <w:color w:val="5B9BD5" w:themeColor="accent1"/>
                <w:sz w:val="28"/>
                <w:szCs w:val="28"/>
              </w:rPr>
              <w:t>proper snip of the part file here</w:t>
            </w:r>
          </w:p>
        </w:tc>
      </w:tr>
      <w:tr w:rsidR="0097389A" w14:paraId="24144F94" w14:textId="77777777" w:rsidTr="0097389A">
        <w:tc>
          <w:tcPr>
            <w:tcW w:w="9350" w:type="dxa"/>
            <w:gridSpan w:val="3"/>
          </w:tcPr>
          <w:p w14:paraId="3DC40583" w14:textId="77777777" w:rsidR="0097389A" w:rsidRDefault="0097389A" w:rsidP="00881512"/>
        </w:tc>
      </w:tr>
      <w:tr w:rsidR="0097389A" w14:paraId="69D124A6" w14:textId="77777777" w:rsidTr="0097389A">
        <w:tc>
          <w:tcPr>
            <w:tcW w:w="9350" w:type="dxa"/>
            <w:gridSpan w:val="3"/>
          </w:tcPr>
          <w:p w14:paraId="3A3DA434" w14:textId="77777777" w:rsidR="0097389A" w:rsidRDefault="0097389A" w:rsidP="00881512">
            <w:r w:rsidRPr="008F4579">
              <w:rPr>
                <w:b/>
                <w:bCs/>
                <w:sz w:val="28"/>
                <w:szCs w:val="28"/>
              </w:rPr>
              <w:t>Part #</w:t>
            </w:r>
            <w:r>
              <w:rPr>
                <w:b/>
                <w:bCs/>
                <w:sz w:val="28"/>
                <w:szCs w:val="28"/>
              </w:rPr>
              <w:t>4</w:t>
            </w:r>
            <w:r w:rsidRPr="008F4579">
              <w:rPr>
                <w:b/>
                <w:bCs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97389A" w14:paraId="6DD278E9" w14:textId="77777777" w:rsidTr="0097389A">
        <w:tc>
          <w:tcPr>
            <w:tcW w:w="2166" w:type="dxa"/>
          </w:tcPr>
          <w:p w14:paraId="1777D244" w14:textId="77777777" w:rsidR="0097389A" w:rsidRDefault="0097389A" w:rsidP="00881512">
            <w:r>
              <w:rPr>
                <w:noProof/>
              </w:rPr>
              <w:drawing>
                <wp:inline distT="0" distB="0" distL="0" distR="0" wp14:anchorId="012D883E" wp14:editId="4AD05BCF">
                  <wp:extent cx="1002196" cy="914400"/>
                  <wp:effectExtent l="0" t="0" r="7620" b="0"/>
                  <wp:docPr id="6" name="Picture 6" descr="A picture containing shoji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19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4" w:type="dxa"/>
            <w:gridSpan w:val="2"/>
          </w:tcPr>
          <w:p w14:paraId="6ACA4BFF" w14:textId="77777777" w:rsidR="0097389A" w:rsidRDefault="0097389A" w:rsidP="00881512">
            <w:r w:rsidRPr="008F4579">
              <w:rPr>
                <w:i/>
                <w:iCs/>
                <w:color w:val="5B9BD5" w:themeColor="accent1"/>
                <w:sz w:val="28"/>
                <w:szCs w:val="28"/>
              </w:rPr>
              <w:t xml:space="preserve">Place the </w:t>
            </w:r>
            <w:r>
              <w:rPr>
                <w:i/>
                <w:iCs/>
                <w:color w:val="5B9BD5" w:themeColor="accent1"/>
                <w:sz w:val="28"/>
                <w:szCs w:val="28"/>
              </w:rPr>
              <w:t>proper snip of the part file here</w:t>
            </w:r>
          </w:p>
        </w:tc>
      </w:tr>
      <w:tr w:rsidR="0097389A" w14:paraId="38C2C346" w14:textId="77777777" w:rsidTr="0097389A">
        <w:tc>
          <w:tcPr>
            <w:tcW w:w="9350" w:type="dxa"/>
            <w:gridSpan w:val="3"/>
          </w:tcPr>
          <w:p w14:paraId="42623EDA" w14:textId="77777777" w:rsidR="0097389A" w:rsidRDefault="0097389A" w:rsidP="00881512"/>
          <w:p w14:paraId="23BA1B67" w14:textId="77777777" w:rsidR="007D4036" w:rsidRDefault="007D4036" w:rsidP="00881512"/>
          <w:p w14:paraId="3C532F67" w14:textId="77777777" w:rsidR="007D4036" w:rsidRDefault="007D4036" w:rsidP="00881512"/>
          <w:p w14:paraId="7F5B7FF7" w14:textId="77777777" w:rsidR="007D4036" w:rsidRDefault="007D4036" w:rsidP="00881512"/>
          <w:p w14:paraId="330EABAD" w14:textId="77777777" w:rsidR="007D4036" w:rsidRDefault="007D4036" w:rsidP="00881512"/>
          <w:p w14:paraId="3E75657A" w14:textId="74491745" w:rsidR="007D4036" w:rsidRDefault="007D4036" w:rsidP="00881512"/>
        </w:tc>
      </w:tr>
      <w:tr w:rsidR="0097389A" w14:paraId="42F8EC3F" w14:textId="77777777" w:rsidTr="0097389A">
        <w:tc>
          <w:tcPr>
            <w:tcW w:w="9350" w:type="dxa"/>
            <w:gridSpan w:val="3"/>
          </w:tcPr>
          <w:p w14:paraId="22CA38FC" w14:textId="77777777" w:rsidR="0097389A" w:rsidRDefault="0097389A" w:rsidP="00881512">
            <w:r w:rsidRPr="008F4579">
              <w:rPr>
                <w:b/>
                <w:bCs/>
                <w:sz w:val="28"/>
                <w:szCs w:val="28"/>
              </w:rPr>
              <w:t>Part #</w:t>
            </w:r>
            <w:r>
              <w:rPr>
                <w:b/>
                <w:bCs/>
                <w:sz w:val="28"/>
                <w:szCs w:val="28"/>
              </w:rPr>
              <w:t>5</w:t>
            </w:r>
            <w:r w:rsidRPr="008F4579">
              <w:rPr>
                <w:b/>
                <w:bCs/>
                <w:sz w:val="28"/>
                <w:szCs w:val="28"/>
              </w:rPr>
              <w:t>:</w:t>
            </w:r>
          </w:p>
        </w:tc>
      </w:tr>
      <w:tr w:rsidR="0097389A" w14:paraId="76FA25CB" w14:textId="77777777" w:rsidTr="0097389A">
        <w:tc>
          <w:tcPr>
            <w:tcW w:w="2166" w:type="dxa"/>
          </w:tcPr>
          <w:p w14:paraId="628BF86A" w14:textId="77777777" w:rsidR="0097389A" w:rsidRDefault="0097389A" w:rsidP="00881512">
            <w:r>
              <w:rPr>
                <w:noProof/>
              </w:rPr>
              <w:lastRenderedPageBreak/>
              <w:drawing>
                <wp:inline distT="0" distB="0" distL="0" distR="0" wp14:anchorId="365EF143" wp14:editId="735A6D34">
                  <wp:extent cx="969484" cy="914400"/>
                  <wp:effectExtent l="0" t="0" r="2540" b="0"/>
                  <wp:docPr id="7" name="Picture 7" descr="A picture containing shoji,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5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48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4" w:type="dxa"/>
            <w:gridSpan w:val="2"/>
          </w:tcPr>
          <w:p w14:paraId="2EC5D7F2" w14:textId="77777777" w:rsidR="0097389A" w:rsidRDefault="0097389A" w:rsidP="00881512">
            <w:r w:rsidRPr="008F4579">
              <w:rPr>
                <w:i/>
                <w:iCs/>
                <w:color w:val="5B9BD5" w:themeColor="accent1"/>
                <w:sz w:val="28"/>
                <w:szCs w:val="28"/>
              </w:rPr>
              <w:t xml:space="preserve">Place the </w:t>
            </w:r>
            <w:r>
              <w:rPr>
                <w:i/>
                <w:iCs/>
                <w:color w:val="5B9BD5" w:themeColor="accent1"/>
                <w:sz w:val="28"/>
                <w:szCs w:val="28"/>
              </w:rPr>
              <w:t>proper snip of the part file here</w:t>
            </w:r>
          </w:p>
        </w:tc>
      </w:tr>
      <w:tr w:rsidR="0097389A" w14:paraId="1D99F326" w14:textId="77777777" w:rsidTr="0097389A">
        <w:tc>
          <w:tcPr>
            <w:tcW w:w="9350" w:type="dxa"/>
            <w:gridSpan w:val="3"/>
          </w:tcPr>
          <w:p w14:paraId="7588D680" w14:textId="77777777" w:rsidR="0097389A" w:rsidRDefault="0097389A" w:rsidP="00881512"/>
        </w:tc>
      </w:tr>
      <w:tr w:rsidR="0097389A" w14:paraId="6166BCAB" w14:textId="77777777" w:rsidTr="0097389A">
        <w:tc>
          <w:tcPr>
            <w:tcW w:w="9350" w:type="dxa"/>
            <w:gridSpan w:val="3"/>
          </w:tcPr>
          <w:p w14:paraId="3611BC04" w14:textId="77777777" w:rsidR="0097389A" w:rsidRDefault="0097389A" w:rsidP="00881512">
            <w:r w:rsidRPr="008F4579">
              <w:rPr>
                <w:b/>
                <w:bCs/>
                <w:sz w:val="28"/>
                <w:szCs w:val="28"/>
              </w:rPr>
              <w:t>Part #</w:t>
            </w:r>
            <w:r>
              <w:rPr>
                <w:b/>
                <w:bCs/>
                <w:sz w:val="28"/>
                <w:szCs w:val="28"/>
              </w:rPr>
              <w:t>6</w:t>
            </w:r>
            <w:r w:rsidRPr="008F4579">
              <w:rPr>
                <w:b/>
                <w:bCs/>
                <w:sz w:val="28"/>
                <w:szCs w:val="28"/>
              </w:rPr>
              <w:t>:</w:t>
            </w:r>
          </w:p>
        </w:tc>
      </w:tr>
      <w:tr w:rsidR="0097389A" w14:paraId="3E0398F8" w14:textId="77777777" w:rsidTr="0097389A">
        <w:tc>
          <w:tcPr>
            <w:tcW w:w="2166" w:type="dxa"/>
          </w:tcPr>
          <w:p w14:paraId="3D60D672" w14:textId="77777777" w:rsidR="0097389A" w:rsidRDefault="0097389A" w:rsidP="00881512">
            <w:r>
              <w:rPr>
                <w:noProof/>
              </w:rPr>
              <w:drawing>
                <wp:inline distT="0" distB="0" distL="0" distR="0" wp14:anchorId="6F1C6A3C" wp14:editId="302473DD">
                  <wp:extent cx="1012372" cy="9144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372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4" w:type="dxa"/>
            <w:gridSpan w:val="2"/>
          </w:tcPr>
          <w:p w14:paraId="470FA396" w14:textId="77777777" w:rsidR="0097389A" w:rsidRDefault="0097389A" w:rsidP="00881512">
            <w:r w:rsidRPr="008F4579">
              <w:rPr>
                <w:i/>
                <w:iCs/>
                <w:color w:val="5B9BD5" w:themeColor="accent1"/>
                <w:sz w:val="28"/>
                <w:szCs w:val="28"/>
              </w:rPr>
              <w:t xml:space="preserve">Place the </w:t>
            </w:r>
            <w:r>
              <w:rPr>
                <w:i/>
                <w:iCs/>
                <w:color w:val="5B9BD5" w:themeColor="accent1"/>
                <w:sz w:val="28"/>
                <w:szCs w:val="28"/>
              </w:rPr>
              <w:t>proper snip of the part file here</w:t>
            </w:r>
          </w:p>
        </w:tc>
      </w:tr>
      <w:tr w:rsidR="0097389A" w14:paraId="27F4FBB7" w14:textId="77777777" w:rsidTr="0097389A">
        <w:tc>
          <w:tcPr>
            <w:tcW w:w="9350" w:type="dxa"/>
            <w:gridSpan w:val="3"/>
          </w:tcPr>
          <w:p w14:paraId="2B103604" w14:textId="77777777" w:rsidR="0097389A" w:rsidRDefault="0097389A" w:rsidP="00881512"/>
        </w:tc>
      </w:tr>
      <w:tr w:rsidR="0097389A" w14:paraId="71C15F3F" w14:textId="77777777" w:rsidTr="0097389A">
        <w:tc>
          <w:tcPr>
            <w:tcW w:w="9350" w:type="dxa"/>
            <w:gridSpan w:val="3"/>
          </w:tcPr>
          <w:p w14:paraId="7C696129" w14:textId="77777777" w:rsidR="0097389A" w:rsidRDefault="0097389A" w:rsidP="00881512">
            <w:r w:rsidRPr="008F4579">
              <w:rPr>
                <w:b/>
                <w:bCs/>
                <w:sz w:val="28"/>
                <w:szCs w:val="28"/>
              </w:rPr>
              <w:t>Part #</w:t>
            </w:r>
            <w:r>
              <w:rPr>
                <w:b/>
                <w:bCs/>
                <w:sz w:val="28"/>
                <w:szCs w:val="28"/>
              </w:rPr>
              <w:t>7</w:t>
            </w:r>
            <w:r w:rsidRPr="008F4579">
              <w:rPr>
                <w:b/>
                <w:bCs/>
                <w:sz w:val="28"/>
                <w:szCs w:val="28"/>
              </w:rPr>
              <w:t>:</w:t>
            </w:r>
          </w:p>
        </w:tc>
      </w:tr>
      <w:tr w:rsidR="0097389A" w14:paraId="1B281026" w14:textId="77777777" w:rsidTr="0097389A">
        <w:tc>
          <w:tcPr>
            <w:tcW w:w="2166" w:type="dxa"/>
          </w:tcPr>
          <w:p w14:paraId="226FEFBF" w14:textId="77777777" w:rsidR="0097389A" w:rsidRDefault="0097389A" w:rsidP="00881512">
            <w:r>
              <w:rPr>
                <w:noProof/>
              </w:rPr>
              <w:drawing>
                <wp:inline distT="0" distB="0" distL="0" distR="0" wp14:anchorId="017DA6B4" wp14:editId="4C70EA75">
                  <wp:extent cx="1033454" cy="914400"/>
                  <wp:effectExtent l="0" t="0" r="0" b="0"/>
                  <wp:docPr id="9" name="Picture 9" descr="A picture containing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7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45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4" w:type="dxa"/>
            <w:gridSpan w:val="2"/>
          </w:tcPr>
          <w:p w14:paraId="3B4D2F9B" w14:textId="77777777" w:rsidR="0097389A" w:rsidRDefault="0097389A" w:rsidP="00881512">
            <w:r w:rsidRPr="008F4579">
              <w:rPr>
                <w:i/>
                <w:iCs/>
                <w:color w:val="5B9BD5" w:themeColor="accent1"/>
                <w:sz w:val="28"/>
                <w:szCs w:val="28"/>
              </w:rPr>
              <w:t xml:space="preserve">Place the </w:t>
            </w:r>
            <w:r>
              <w:rPr>
                <w:i/>
                <w:iCs/>
                <w:color w:val="5B9BD5" w:themeColor="accent1"/>
                <w:sz w:val="28"/>
                <w:szCs w:val="28"/>
              </w:rPr>
              <w:t>proper snip of the part file here</w:t>
            </w:r>
          </w:p>
        </w:tc>
      </w:tr>
      <w:tr w:rsidR="0097389A" w14:paraId="022B5B48" w14:textId="77777777" w:rsidTr="0097389A">
        <w:tc>
          <w:tcPr>
            <w:tcW w:w="9350" w:type="dxa"/>
            <w:gridSpan w:val="3"/>
          </w:tcPr>
          <w:p w14:paraId="6B00362D" w14:textId="77777777" w:rsidR="0097389A" w:rsidRDefault="0097389A" w:rsidP="00881512"/>
        </w:tc>
      </w:tr>
      <w:tr w:rsidR="0097389A" w14:paraId="08C00830" w14:textId="77777777" w:rsidTr="0097389A">
        <w:tc>
          <w:tcPr>
            <w:tcW w:w="9350" w:type="dxa"/>
            <w:gridSpan w:val="3"/>
          </w:tcPr>
          <w:p w14:paraId="5459813E" w14:textId="77777777" w:rsidR="0097389A" w:rsidRDefault="0097389A" w:rsidP="00881512">
            <w:r w:rsidRPr="008F4579">
              <w:rPr>
                <w:b/>
                <w:bCs/>
                <w:sz w:val="28"/>
                <w:szCs w:val="28"/>
              </w:rPr>
              <w:t>Part #</w:t>
            </w:r>
            <w:r>
              <w:rPr>
                <w:b/>
                <w:bCs/>
                <w:sz w:val="28"/>
                <w:szCs w:val="28"/>
              </w:rPr>
              <w:t>8</w:t>
            </w:r>
            <w:r w:rsidRPr="008F4579">
              <w:rPr>
                <w:b/>
                <w:bCs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97389A" w14:paraId="6936694D" w14:textId="77777777" w:rsidTr="0097389A">
        <w:tc>
          <w:tcPr>
            <w:tcW w:w="2166" w:type="dxa"/>
          </w:tcPr>
          <w:p w14:paraId="4A06C9B1" w14:textId="77777777" w:rsidR="0097389A" w:rsidRDefault="0097389A" w:rsidP="00881512">
            <w:r>
              <w:rPr>
                <w:noProof/>
              </w:rPr>
              <w:drawing>
                <wp:inline distT="0" distB="0" distL="0" distR="0" wp14:anchorId="22DF64A5" wp14:editId="6F24E096">
                  <wp:extent cx="619533" cy="914400"/>
                  <wp:effectExtent l="0" t="0" r="9525" b="0"/>
                  <wp:docPr id="10" name="Picture 10" descr="A picture containing shoji,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8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53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4" w:type="dxa"/>
            <w:gridSpan w:val="2"/>
          </w:tcPr>
          <w:p w14:paraId="0174643F" w14:textId="77777777" w:rsidR="0097389A" w:rsidRDefault="0097389A" w:rsidP="00881512">
            <w:r w:rsidRPr="008F4579">
              <w:rPr>
                <w:i/>
                <w:iCs/>
                <w:color w:val="5B9BD5" w:themeColor="accent1"/>
                <w:sz w:val="28"/>
                <w:szCs w:val="28"/>
              </w:rPr>
              <w:t xml:space="preserve">Place the </w:t>
            </w:r>
            <w:r>
              <w:rPr>
                <w:i/>
                <w:iCs/>
                <w:color w:val="5B9BD5" w:themeColor="accent1"/>
                <w:sz w:val="28"/>
                <w:szCs w:val="28"/>
              </w:rPr>
              <w:t>proper snip of the part file here</w:t>
            </w:r>
          </w:p>
        </w:tc>
      </w:tr>
      <w:tr w:rsidR="0097389A" w14:paraId="318F9E56" w14:textId="77777777" w:rsidTr="0097389A">
        <w:tc>
          <w:tcPr>
            <w:tcW w:w="9350" w:type="dxa"/>
            <w:gridSpan w:val="3"/>
          </w:tcPr>
          <w:p w14:paraId="67729373" w14:textId="77777777" w:rsidR="0097389A" w:rsidRDefault="0097389A" w:rsidP="00881512"/>
        </w:tc>
      </w:tr>
      <w:tr w:rsidR="0097389A" w14:paraId="16262DBB" w14:textId="77777777" w:rsidTr="0097389A">
        <w:tc>
          <w:tcPr>
            <w:tcW w:w="9350" w:type="dxa"/>
            <w:gridSpan w:val="3"/>
          </w:tcPr>
          <w:p w14:paraId="6DBA10DF" w14:textId="77777777" w:rsidR="0097389A" w:rsidRDefault="0097389A" w:rsidP="00881512">
            <w:r w:rsidRPr="008F4579">
              <w:rPr>
                <w:b/>
                <w:bCs/>
                <w:sz w:val="28"/>
                <w:szCs w:val="28"/>
              </w:rPr>
              <w:t>Part #</w:t>
            </w:r>
            <w:r>
              <w:rPr>
                <w:b/>
                <w:bCs/>
                <w:sz w:val="28"/>
                <w:szCs w:val="28"/>
              </w:rPr>
              <w:t>9</w:t>
            </w:r>
            <w:r w:rsidRPr="008F4579">
              <w:rPr>
                <w:b/>
                <w:bCs/>
                <w:sz w:val="28"/>
                <w:szCs w:val="28"/>
              </w:rPr>
              <w:t>:</w:t>
            </w:r>
          </w:p>
        </w:tc>
      </w:tr>
      <w:tr w:rsidR="0097389A" w14:paraId="22226112" w14:textId="77777777" w:rsidTr="0097389A">
        <w:tc>
          <w:tcPr>
            <w:tcW w:w="2166" w:type="dxa"/>
          </w:tcPr>
          <w:p w14:paraId="51B51601" w14:textId="77777777" w:rsidR="0097389A" w:rsidRDefault="0097389A" w:rsidP="00881512">
            <w:r>
              <w:rPr>
                <w:noProof/>
              </w:rPr>
              <w:drawing>
                <wp:inline distT="0" distB="0" distL="0" distR="0" wp14:anchorId="74C8C1BE" wp14:editId="54BD7B8D">
                  <wp:extent cx="847541" cy="914400"/>
                  <wp:effectExtent l="0" t="0" r="0" b="0"/>
                  <wp:docPr id="12" name="Picture 12" descr="A picture containing shoji,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9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54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4" w:type="dxa"/>
            <w:gridSpan w:val="2"/>
          </w:tcPr>
          <w:p w14:paraId="2B1A119C" w14:textId="77777777" w:rsidR="0097389A" w:rsidRDefault="0097389A" w:rsidP="00881512">
            <w:r w:rsidRPr="008F4579">
              <w:rPr>
                <w:i/>
                <w:iCs/>
                <w:color w:val="5B9BD5" w:themeColor="accent1"/>
                <w:sz w:val="28"/>
                <w:szCs w:val="28"/>
              </w:rPr>
              <w:t xml:space="preserve">Place the </w:t>
            </w:r>
            <w:r>
              <w:rPr>
                <w:i/>
                <w:iCs/>
                <w:color w:val="5B9BD5" w:themeColor="accent1"/>
                <w:sz w:val="28"/>
                <w:szCs w:val="28"/>
              </w:rPr>
              <w:t>proper snip of the part file here</w:t>
            </w:r>
          </w:p>
        </w:tc>
      </w:tr>
      <w:tr w:rsidR="0097389A" w14:paraId="4758F722" w14:textId="77777777" w:rsidTr="0097389A">
        <w:tc>
          <w:tcPr>
            <w:tcW w:w="9350" w:type="dxa"/>
            <w:gridSpan w:val="3"/>
          </w:tcPr>
          <w:p w14:paraId="1BF2A963" w14:textId="77777777" w:rsidR="0097389A" w:rsidRDefault="0097389A" w:rsidP="00881512"/>
        </w:tc>
      </w:tr>
      <w:tr w:rsidR="0097389A" w14:paraId="15E82BEB" w14:textId="77777777" w:rsidTr="0097389A">
        <w:tc>
          <w:tcPr>
            <w:tcW w:w="9350" w:type="dxa"/>
            <w:gridSpan w:val="3"/>
          </w:tcPr>
          <w:p w14:paraId="3B0DA7B9" w14:textId="77777777" w:rsidR="0097389A" w:rsidRDefault="0097389A" w:rsidP="00881512">
            <w:r w:rsidRPr="008F4579">
              <w:rPr>
                <w:b/>
                <w:bCs/>
                <w:sz w:val="28"/>
                <w:szCs w:val="28"/>
              </w:rPr>
              <w:t>Part #1</w:t>
            </w:r>
            <w:r>
              <w:rPr>
                <w:b/>
                <w:bCs/>
                <w:sz w:val="28"/>
                <w:szCs w:val="28"/>
              </w:rPr>
              <w:t>0</w:t>
            </w:r>
            <w:r w:rsidRPr="008F4579">
              <w:rPr>
                <w:b/>
                <w:bCs/>
                <w:sz w:val="28"/>
                <w:szCs w:val="28"/>
              </w:rPr>
              <w:t>:</w:t>
            </w:r>
          </w:p>
        </w:tc>
      </w:tr>
      <w:tr w:rsidR="0097389A" w14:paraId="49F000C4" w14:textId="77777777" w:rsidTr="0097389A">
        <w:tc>
          <w:tcPr>
            <w:tcW w:w="2166" w:type="dxa"/>
          </w:tcPr>
          <w:p w14:paraId="06E98355" w14:textId="77777777" w:rsidR="0097389A" w:rsidRDefault="0097389A" w:rsidP="00881512">
            <w:r>
              <w:rPr>
                <w:noProof/>
              </w:rPr>
              <w:drawing>
                <wp:inline distT="0" distB="0" distL="0" distR="0" wp14:anchorId="0439AEDC" wp14:editId="33F5F135">
                  <wp:extent cx="1154588" cy="914400"/>
                  <wp:effectExtent l="0" t="0" r="7620" b="0"/>
                  <wp:docPr id="13" name="Picture 13" descr="A picture containing shoji,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58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4" w:type="dxa"/>
            <w:gridSpan w:val="2"/>
          </w:tcPr>
          <w:p w14:paraId="476006C1" w14:textId="77777777" w:rsidR="0097389A" w:rsidRDefault="0097389A" w:rsidP="00881512">
            <w:r w:rsidRPr="008F4579">
              <w:rPr>
                <w:i/>
                <w:iCs/>
                <w:color w:val="5B9BD5" w:themeColor="accent1"/>
                <w:sz w:val="28"/>
                <w:szCs w:val="28"/>
              </w:rPr>
              <w:t xml:space="preserve">Place the </w:t>
            </w:r>
            <w:r>
              <w:rPr>
                <w:i/>
                <w:iCs/>
                <w:color w:val="5B9BD5" w:themeColor="accent1"/>
                <w:sz w:val="28"/>
                <w:szCs w:val="28"/>
              </w:rPr>
              <w:t>proper snip of the part file here</w:t>
            </w:r>
          </w:p>
        </w:tc>
      </w:tr>
      <w:tr w:rsidR="0097389A" w14:paraId="7A6AF6C1" w14:textId="77777777" w:rsidTr="0097389A">
        <w:tc>
          <w:tcPr>
            <w:tcW w:w="9350" w:type="dxa"/>
            <w:gridSpan w:val="3"/>
          </w:tcPr>
          <w:p w14:paraId="175A3333" w14:textId="77777777" w:rsidR="0097389A" w:rsidRDefault="0097389A" w:rsidP="00881512"/>
        </w:tc>
      </w:tr>
      <w:tr w:rsidR="0097389A" w14:paraId="4E518113" w14:textId="77777777" w:rsidTr="0097389A">
        <w:tc>
          <w:tcPr>
            <w:tcW w:w="9350" w:type="dxa"/>
            <w:gridSpan w:val="3"/>
          </w:tcPr>
          <w:p w14:paraId="74893209" w14:textId="77777777" w:rsidR="0097389A" w:rsidRDefault="0097389A" w:rsidP="00881512">
            <w:r w:rsidRPr="008F4579">
              <w:rPr>
                <w:b/>
                <w:bCs/>
                <w:sz w:val="28"/>
                <w:szCs w:val="28"/>
              </w:rPr>
              <w:t>Part #</w:t>
            </w:r>
            <w:r>
              <w:rPr>
                <w:b/>
                <w:bCs/>
                <w:sz w:val="28"/>
                <w:szCs w:val="28"/>
              </w:rPr>
              <w:t>11</w:t>
            </w:r>
            <w:r w:rsidRPr="008F4579">
              <w:rPr>
                <w:b/>
                <w:bCs/>
                <w:sz w:val="28"/>
                <w:szCs w:val="28"/>
              </w:rPr>
              <w:t>:</w:t>
            </w:r>
          </w:p>
        </w:tc>
      </w:tr>
      <w:tr w:rsidR="0097389A" w14:paraId="19F2B85E" w14:textId="77777777" w:rsidTr="0097389A">
        <w:tc>
          <w:tcPr>
            <w:tcW w:w="2166" w:type="dxa"/>
          </w:tcPr>
          <w:p w14:paraId="27D18ED8" w14:textId="77777777" w:rsidR="0097389A" w:rsidRDefault="0097389A" w:rsidP="00881512">
            <w:r>
              <w:rPr>
                <w:noProof/>
              </w:rPr>
              <w:lastRenderedPageBreak/>
              <w:drawing>
                <wp:inline distT="0" distB="0" distL="0" distR="0" wp14:anchorId="7D335C6F" wp14:editId="366E1AE4">
                  <wp:extent cx="1231003" cy="914400"/>
                  <wp:effectExtent l="0" t="0" r="7620" b="0"/>
                  <wp:docPr id="14" name="Picture 14" descr="A picture containing shoji,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1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00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4" w:type="dxa"/>
            <w:gridSpan w:val="2"/>
          </w:tcPr>
          <w:p w14:paraId="2D61BF40" w14:textId="77777777" w:rsidR="0097389A" w:rsidRDefault="0097389A" w:rsidP="00881512">
            <w:r w:rsidRPr="008F4579">
              <w:rPr>
                <w:i/>
                <w:iCs/>
                <w:color w:val="5B9BD5" w:themeColor="accent1"/>
                <w:sz w:val="28"/>
                <w:szCs w:val="28"/>
              </w:rPr>
              <w:t xml:space="preserve">Place the </w:t>
            </w:r>
            <w:r>
              <w:rPr>
                <w:i/>
                <w:iCs/>
                <w:color w:val="5B9BD5" w:themeColor="accent1"/>
                <w:sz w:val="28"/>
                <w:szCs w:val="28"/>
              </w:rPr>
              <w:t>proper snip of the part file here</w:t>
            </w:r>
          </w:p>
        </w:tc>
      </w:tr>
      <w:tr w:rsidR="0097389A" w14:paraId="4A760263" w14:textId="77777777" w:rsidTr="0097389A">
        <w:tc>
          <w:tcPr>
            <w:tcW w:w="9350" w:type="dxa"/>
            <w:gridSpan w:val="3"/>
          </w:tcPr>
          <w:p w14:paraId="0F97B7E2" w14:textId="77777777" w:rsidR="0097389A" w:rsidRDefault="0097389A" w:rsidP="00881512"/>
        </w:tc>
      </w:tr>
      <w:tr w:rsidR="0097389A" w14:paraId="24D16FF3" w14:textId="77777777" w:rsidTr="0097389A">
        <w:tc>
          <w:tcPr>
            <w:tcW w:w="9350" w:type="dxa"/>
            <w:gridSpan w:val="3"/>
          </w:tcPr>
          <w:p w14:paraId="2C466D07" w14:textId="77777777" w:rsidR="0097389A" w:rsidRDefault="0097389A" w:rsidP="00881512">
            <w:r>
              <w:rPr>
                <w:b/>
                <w:bCs/>
                <w:sz w:val="28"/>
                <w:szCs w:val="28"/>
              </w:rPr>
              <w:t xml:space="preserve">Going Beyond </w:t>
            </w:r>
            <w:r w:rsidRPr="008F4579">
              <w:rPr>
                <w:b/>
                <w:bCs/>
                <w:sz w:val="28"/>
                <w:szCs w:val="28"/>
              </w:rPr>
              <w:t>#1:</w:t>
            </w:r>
          </w:p>
        </w:tc>
      </w:tr>
      <w:tr w:rsidR="0097389A" w14:paraId="20D1B558" w14:textId="77777777" w:rsidTr="0097389A">
        <w:tc>
          <w:tcPr>
            <w:tcW w:w="9350" w:type="dxa"/>
            <w:gridSpan w:val="3"/>
          </w:tcPr>
          <w:p w14:paraId="11C07EEB" w14:textId="77777777" w:rsidR="0097389A" w:rsidRDefault="0097389A" w:rsidP="00881512">
            <w:r w:rsidRPr="008F4579">
              <w:rPr>
                <w:i/>
                <w:iCs/>
                <w:color w:val="5B9BD5" w:themeColor="accent1"/>
                <w:sz w:val="28"/>
                <w:szCs w:val="28"/>
              </w:rPr>
              <w:t xml:space="preserve">Place the </w:t>
            </w:r>
            <w:r>
              <w:rPr>
                <w:i/>
                <w:iCs/>
                <w:color w:val="5B9BD5" w:themeColor="accent1"/>
                <w:sz w:val="28"/>
                <w:szCs w:val="28"/>
              </w:rPr>
              <w:t>proper snip of the part file here</w:t>
            </w:r>
          </w:p>
        </w:tc>
      </w:tr>
      <w:tr w:rsidR="0097389A" w14:paraId="71706DB1" w14:textId="77777777" w:rsidTr="0097389A">
        <w:tc>
          <w:tcPr>
            <w:tcW w:w="9350" w:type="dxa"/>
            <w:gridSpan w:val="3"/>
          </w:tcPr>
          <w:p w14:paraId="2826BEBF" w14:textId="77777777" w:rsidR="0097389A" w:rsidRDefault="0097389A" w:rsidP="00881512"/>
        </w:tc>
      </w:tr>
      <w:tr w:rsidR="0097389A" w14:paraId="36FF7900" w14:textId="77777777" w:rsidTr="0097389A">
        <w:tc>
          <w:tcPr>
            <w:tcW w:w="9350" w:type="dxa"/>
            <w:gridSpan w:val="3"/>
          </w:tcPr>
          <w:p w14:paraId="012D0402" w14:textId="77777777" w:rsidR="0097389A" w:rsidRDefault="0097389A" w:rsidP="00881512">
            <w:r>
              <w:rPr>
                <w:b/>
                <w:bCs/>
                <w:sz w:val="28"/>
                <w:szCs w:val="28"/>
              </w:rPr>
              <w:t xml:space="preserve">Going Beyond </w:t>
            </w:r>
            <w:r w:rsidRPr="008F4579">
              <w:rPr>
                <w:b/>
                <w:bCs/>
                <w:sz w:val="28"/>
                <w:szCs w:val="28"/>
              </w:rPr>
              <w:t>#</w:t>
            </w:r>
            <w:r>
              <w:rPr>
                <w:b/>
                <w:bCs/>
                <w:sz w:val="28"/>
                <w:szCs w:val="28"/>
              </w:rPr>
              <w:t>2</w:t>
            </w:r>
            <w:r w:rsidRPr="008F4579">
              <w:rPr>
                <w:b/>
                <w:bCs/>
                <w:sz w:val="28"/>
                <w:szCs w:val="28"/>
              </w:rPr>
              <w:t>:</w:t>
            </w:r>
          </w:p>
        </w:tc>
      </w:tr>
      <w:tr w:rsidR="0097389A" w14:paraId="6597B22B" w14:textId="77777777" w:rsidTr="0097389A">
        <w:tc>
          <w:tcPr>
            <w:tcW w:w="9350" w:type="dxa"/>
            <w:gridSpan w:val="3"/>
          </w:tcPr>
          <w:p w14:paraId="01D1B84A" w14:textId="77777777" w:rsidR="0097389A" w:rsidRDefault="0097389A" w:rsidP="00881512">
            <w:r w:rsidRPr="008F4579">
              <w:rPr>
                <w:i/>
                <w:iCs/>
                <w:color w:val="5B9BD5" w:themeColor="accent1"/>
                <w:sz w:val="28"/>
                <w:szCs w:val="28"/>
              </w:rPr>
              <w:t xml:space="preserve">Place the </w:t>
            </w:r>
            <w:r>
              <w:rPr>
                <w:i/>
                <w:iCs/>
                <w:color w:val="5B9BD5" w:themeColor="accent1"/>
                <w:sz w:val="28"/>
                <w:szCs w:val="28"/>
              </w:rPr>
              <w:t>proper snip of the part file here</w:t>
            </w:r>
          </w:p>
        </w:tc>
      </w:tr>
      <w:tr w:rsidR="0097389A" w14:paraId="5F6E510A" w14:textId="77777777" w:rsidTr="0097389A">
        <w:tc>
          <w:tcPr>
            <w:tcW w:w="9350" w:type="dxa"/>
            <w:gridSpan w:val="3"/>
          </w:tcPr>
          <w:p w14:paraId="079AF9D0" w14:textId="77777777" w:rsidR="0097389A" w:rsidRDefault="0097389A" w:rsidP="00881512"/>
        </w:tc>
      </w:tr>
      <w:tr w:rsidR="0097389A" w14:paraId="61F55F19" w14:textId="77777777" w:rsidTr="0097389A">
        <w:tc>
          <w:tcPr>
            <w:tcW w:w="9350" w:type="dxa"/>
            <w:gridSpan w:val="3"/>
          </w:tcPr>
          <w:p w14:paraId="2627DA7B" w14:textId="77777777" w:rsidR="0097389A" w:rsidRDefault="0097389A" w:rsidP="00881512">
            <w:r>
              <w:rPr>
                <w:b/>
                <w:bCs/>
                <w:sz w:val="28"/>
                <w:szCs w:val="28"/>
              </w:rPr>
              <w:t xml:space="preserve">Going Beyond </w:t>
            </w:r>
            <w:r w:rsidRPr="008F4579">
              <w:rPr>
                <w:b/>
                <w:bCs/>
                <w:sz w:val="28"/>
                <w:szCs w:val="28"/>
              </w:rPr>
              <w:t>#</w:t>
            </w:r>
            <w:r>
              <w:rPr>
                <w:b/>
                <w:bCs/>
                <w:sz w:val="28"/>
                <w:szCs w:val="28"/>
              </w:rPr>
              <w:t>3</w:t>
            </w:r>
            <w:r w:rsidRPr="008F4579">
              <w:rPr>
                <w:b/>
                <w:bCs/>
                <w:sz w:val="28"/>
                <w:szCs w:val="28"/>
              </w:rPr>
              <w:t>:</w:t>
            </w:r>
          </w:p>
        </w:tc>
      </w:tr>
      <w:tr w:rsidR="0097389A" w14:paraId="5A554A1A" w14:textId="77777777" w:rsidTr="0097389A">
        <w:tc>
          <w:tcPr>
            <w:tcW w:w="9350" w:type="dxa"/>
            <w:gridSpan w:val="3"/>
          </w:tcPr>
          <w:p w14:paraId="1D4E27B0" w14:textId="77777777" w:rsidR="0097389A" w:rsidRDefault="0097389A" w:rsidP="00881512">
            <w:r w:rsidRPr="008F4579">
              <w:rPr>
                <w:i/>
                <w:iCs/>
                <w:color w:val="5B9BD5" w:themeColor="accent1"/>
                <w:sz w:val="28"/>
                <w:szCs w:val="28"/>
              </w:rPr>
              <w:t xml:space="preserve">Place the </w:t>
            </w:r>
            <w:r>
              <w:rPr>
                <w:i/>
                <w:iCs/>
                <w:color w:val="5B9BD5" w:themeColor="accent1"/>
                <w:sz w:val="28"/>
                <w:szCs w:val="28"/>
              </w:rPr>
              <w:t>proper snip of the part file here</w:t>
            </w:r>
          </w:p>
        </w:tc>
      </w:tr>
      <w:tr w:rsidR="0097389A" w14:paraId="07D5570C" w14:textId="77777777" w:rsidTr="0097389A">
        <w:tc>
          <w:tcPr>
            <w:tcW w:w="9350" w:type="dxa"/>
            <w:gridSpan w:val="3"/>
          </w:tcPr>
          <w:p w14:paraId="1508A602" w14:textId="77777777" w:rsidR="0097389A" w:rsidRDefault="0097389A" w:rsidP="00881512"/>
        </w:tc>
      </w:tr>
      <w:tr w:rsidR="0097389A" w14:paraId="284C26CD" w14:textId="77777777" w:rsidTr="0097389A">
        <w:tc>
          <w:tcPr>
            <w:tcW w:w="9350" w:type="dxa"/>
            <w:gridSpan w:val="3"/>
          </w:tcPr>
          <w:p w14:paraId="1E79234E" w14:textId="77777777" w:rsidR="0097389A" w:rsidRDefault="0097389A" w:rsidP="00881512">
            <w:r>
              <w:rPr>
                <w:b/>
                <w:bCs/>
                <w:sz w:val="28"/>
                <w:szCs w:val="28"/>
              </w:rPr>
              <w:t xml:space="preserve">Going Beyond </w:t>
            </w:r>
            <w:r w:rsidRPr="008F4579">
              <w:rPr>
                <w:b/>
                <w:bCs/>
                <w:sz w:val="28"/>
                <w:szCs w:val="28"/>
              </w:rPr>
              <w:t>#</w:t>
            </w:r>
            <w:r>
              <w:rPr>
                <w:b/>
                <w:bCs/>
                <w:sz w:val="28"/>
                <w:szCs w:val="28"/>
              </w:rPr>
              <w:t>4</w:t>
            </w:r>
            <w:r w:rsidRPr="008F4579">
              <w:rPr>
                <w:b/>
                <w:bCs/>
                <w:sz w:val="28"/>
                <w:szCs w:val="28"/>
              </w:rPr>
              <w:t>:</w:t>
            </w:r>
          </w:p>
        </w:tc>
      </w:tr>
      <w:tr w:rsidR="0097389A" w14:paraId="269358B2" w14:textId="77777777" w:rsidTr="0097389A">
        <w:tc>
          <w:tcPr>
            <w:tcW w:w="9350" w:type="dxa"/>
            <w:gridSpan w:val="3"/>
          </w:tcPr>
          <w:p w14:paraId="0C795A8C" w14:textId="77777777" w:rsidR="0097389A" w:rsidRDefault="0097389A" w:rsidP="00881512">
            <w:r w:rsidRPr="008F4579">
              <w:rPr>
                <w:i/>
                <w:iCs/>
                <w:color w:val="5B9BD5" w:themeColor="accent1"/>
                <w:sz w:val="28"/>
                <w:szCs w:val="28"/>
              </w:rPr>
              <w:t xml:space="preserve">Place the </w:t>
            </w:r>
            <w:r>
              <w:rPr>
                <w:i/>
                <w:iCs/>
                <w:color w:val="5B9BD5" w:themeColor="accent1"/>
                <w:sz w:val="28"/>
                <w:szCs w:val="28"/>
              </w:rPr>
              <w:t>proper snip of the part file here</w:t>
            </w:r>
          </w:p>
        </w:tc>
      </w:tr>
      <w:tr w:rsidR="0097389A" w14:paraId="0BC67D8E" w14:textId="77777777" w:rsidTr="0097389A">
        <w:tc>
          <w:tcPr>
            <w:tcW w:w="9350" w:type="dxa"/>
            <w:gridSpan w:val="3"/>
          </w:tcPr>
          <w:p w14:paraId="7DBE621A" w14:textId="77777777" w:rsidR="0097389A" w:rsidRDefault="0097389A" w:rsidP="00881512"/>
        </w:tc>
      </w:tr>
      <w:tr w:rsidR="0097389A" w14:paraId="0C159F25" w14:textId="77777777" w:rsidTr="0097389A">
        <w:tc>
          <w:tcPr>
            <w:tcW w:w="9350" w:type="dxa"/>
            <w:gridSpan w:val="3"/>
          </w:tcPr>
          <w:p w14:paraId="58CB58AC" w14:textId="77777777" w:rsidR="0097389A" w:rsidRDefault="0097389A" w:rsidP="00881512">
            <w:r>
              <w:rPr>
                <w:b/>
                <w:bCs/>
                <w:sz w:val="28"/>
                <w:szCs w:val="28"/>
              </w:rPr>
              <w:t xml:space="preserve">Going Beyond </w:t>
            </w:r>
            <w:r w:rsidRPr="008F4579">
              <w:rPr>
                <w:b/>
                <w:bCs/>
                <w:sz w:val="28"/>
                <w:szCs w:val="28"/>
              </w:rPr>
              <w:t>#</w:t>
            </w:r>
            <w:r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97389A" w14:paraId="3C331118" w14:textId="77777777" w:rsidTr="0097389A">
        <w:tc>
          <w:tcPr>
            <w:tcW w:w="9350" w:type="dxa"/>
            <w:gridSpan w:val="3"/>
          </w:tcPr>
          <w:p w14:paraId="34870E0E" w14:textId="77777777" w:rsidR="0097389A" w:rsidRDefault="0097389A" w:rsidP="00881512">
            <w:r w:rsidRPr="008F4579">
              <w:rPr>
                <w:i/>
                <w:iCs/>
                <w:color w:val="5B9BD5" w:themeColor="accent1"/>
                <w:sz w:val="28"/>
                <w:szCs w:val="28"/>
              </w:rPr>
              <w:t xml:space="preserve">Place the </w:t>
            </w:r>
            <w:r>
              <w:rPr>
                <w:i/>
                <w:iCs/>
                <w:color w:val="5B9BD5" w:themeColor="accent1"/>
                <w:sz w:val="28"/>
                <w:szCs w:val="28"/>
              </w:rPr>
              <w:t>proper snip of the part file here</w:t>
            </w:r>
          </w:p>
        </w:tc>
      </w:tr>
    </w:tbl>
    <w:p w14:paraId="565D65D8" w14:textId="77777777" w:rsidR="00F21C51" w:rsidRDefault="00F21C51" w:rsidP="00F21C51"/>
    <w:p w14:paraId="5818FF43" w14:textId="77777777" w:rsidR="00C55A6F" w:rsidRDefault="00C55A6F" w:rsidP="00F21C51"/>
    <w:p w14:paraId="5205877A" w14:textId="77777777" w:rsidR="00C55A6F" w:rsidRDefault="00C55A6F" w:rsidP="00F21C51"/>
    <w:p w14:paraId="392B40DE" w14:textId="77777777" w:rsidR="00C55A6F" w:rsidRDefault="00C55A6F" w:rsidP="00F21C51"/>
    <w:p w14:paraId="4B644D8E" w14:textId="77777777" w:rsidR="00C55A6F" w:rsidRDefault="00C55A6F" w:rsidP="00F21C51"/>
    <w:p w14:paraId="6200104F" w14:textId="77777777" w:rsidR="00C55A6F" w:rsidRDefault="00C55A6F" w:rsidP="00F21C51"/>
    <w:p w14:paraId="377E8ABB" w14:textId="77777777" w:rsidR="00C55A6F" w:rsidRDefault="00C55A6F" w:rsidP="00F21C51"/>
    <w:p w14:paraId="0C9CEE38" w14:textId="77777777" w:rsidR="00C55A6F" w:rsidRDefault="00C55A6F" w:rsidP="00F21C51"/>
    <w:p w14:paraId="7B6B9C5A" w14:textId="77777777" w:rsidR="00C55A6F" w:rsidRDefault="00C55A6F" w:rsidP="00F21C51"/>
    <w:p w14:paraId="6A5A29DF" w14:textId="77777777" w:rsidR="00C55A6F" w:rsidRDefault="00C55A6F" w:rsidP="00F21C51"/>
    <w:p w14:paraId="20052F8C" w14:textId="77777777" w:rsidR="00C55A6F" w:rsidRDefault="00C55A6F" w:rsidP="00F21C51"/>
    <w:p w14:paraId="01FDD80B" w14:textId="77777777" w:rsidR="00C55A6F" w:rsidRDefault="00C55A6F" w:rsidP="00F21C51"/>
    <w:p w14:paraId="0255CABB" w14:textId="77777777" w:rsidR="00C55A6F" w:rsidRDefault="00C55A6F" w:rsidP="00F21C51"/>
    <w:p w14:paraId="304F2C46" w14:textId="77777777" w:rsidR="00C55A6F" w:rsidRDefault="00C55A6F" w:rsidP="00F21C51"/>
    <w:p w14:paraId="686236B7" w14:textId="77777777" w:rsidR="00C55A6F" w:rsidRDefault="00C55A6F" w:rsidP="00C55A6F">
      <w:pPr>
        <w:tabs>
          <w:tab w:val="left" w:pos="8436"/>
        </w:tabs>
      </w:pPr>
      <w:r>
        <w:tab/>
      </w:r>
    </w:p>
    <w:p w14:paraId="1AD9F302" w14:textId="77777777" w:rsidR="00C55A6F" w:rsidRPr="00C55A6F" w:rsidRDefault="00C55A6F" w:rsidP="00C55A6F"/>
    <w:p w14:paraId="364C561D" w14:textId="77777777" w:rsidR="00C55A6F" w:rsidRPr="00C55A6F" w:rsidRDefault="00C55A6F" w:rsidP="00C55A6F"/>
    <w:p w14:paraId="29906DD4" w14:textId="77777777" w:rsidR="00C55A6F" w:rsidRPr="00C55A6F" w:rsidRDefault="00C55A6F" w:rsidP="00C55A6F"/>
    <w:p w14:paraId="24D228F2" w14:textId="77777777" w:rsidR="00C55A6F" w:rsidRPr="00C55A6F" w:rsidRDefault="00C55A6F" w:rsidP="00C55A6F"/>
    <w:p w14:paraId="2D7997F8" w14:textId="77777777" w:rsidR="00C55A6F" w:rsidRPr="00C55A6F" w:rsidRDefault="00C55A6F" w:rsidP="00C55A6F">
      <w:pPr>
        <w:tabs>
          <w:tab w:val="left" w:pos="7638"/>
        </w:tabs>
      </w:pPr>
      <w:r>
        <w:tab/>
      </w:r>
    </w:p>
    <w:sectPr w:rsidR="00C55A6F" w:rsidRPr="00C55A6F" w:rsidSect="000066A3">
      <w:footerReference w:type="default" r:id="rId20"/>
      <w:headerReference w:type="first" r:id="rId21"/>
      <w:footerReference w:type="first" r:id="rId22"/>
      <w:pgSz w:w="12240" w:h="15840"/>
      <w:pgMar w:top="540" w:right="1440" w:bottom="1440" w:left="1440" w:header="4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620DE5" w14:textId="77777777" w:rsidR="002D36AB" w:rsidRDefault="002D36AB" w:rsidP="00F21C51">
      <w:pPr>
        <w:spacing w:after="0" w:line="240" w:lineRule="auto"/>
      </w:pPr>
      <w:r>
        <w:separator/>
      </w:r>
    </w:p>
  </w:endnote>
  <w:endnote w:type="continuationSeparator" w:id="0">
    <w:p w14:paraId="754D0B75" w14:textId="77777777" w:rsidR="002D36AB" w:rsidRDefault="002D36AB" w:rsidP="00F21C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21549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E454E55" w14:textId="77777777" w:rsidR="00C55A6F" w:rsidRPr="00C55A6F" w:rsidRDefault="00C55A6F" w:rsidP="00C55A6F">
        <w:pPr>
          <w:pStyle w:val="Footer"/>
          <w:pBdr>
            <w:top w:val="single" w:sz="4" w:space="1" w:color="D9D9D9" w:themeColor="background1" w:themeShade="D9"/>
          </w:pBdr>
          <w:jc w:val="right"/>
          <w:rPr>
            <w:i/>
            <w:sz w:val="18"/>
          </w:rPr>
        </w:pPr>
        <w:r>
          <w:rPr>
            <w:i/>
            <w:noProof/>
            <w:sz w:val="18"/>
          </w:rPr>
          <w:drawing>
            <wp:anchor distT="0" distB="0" distL="114300" distR="114300" simplePos="0" relativeHeight="251662336" behindDoc="0" locked="0" layoutInCell="1" allowOverlap="1" wp14:anchorId="7F727F31" wp14:editId="668668CB">
              <wp:simplePos x="0" y="0"/>
              <wp:positionH relativeFrom="column">
                <wp:posOffset>-331470</wp:posOffset>
              </wp:positionH>
              <wp:positionV relativeFrom="paragraph">
                <wp:posOffset>-328</wp:posOffset>
              </wp:positionV>
              <wp:extent cx="511810" cy="533400"/>
              <wp:effectExtent l="0" t="0" r="2540" b="0"/>
              <wp:wrapNone/>
              <wp:docPr id="20" name="Picture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" name="CNJ Top Logo V10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1810" cy="533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0B1B77">
          <w:rPr>
            <w:i/>
            <w:sz w:val="18"/>
          </w:rPr>
          <w:t>w</w:t>
        </w:r>
        <w:r>
          <w:rPr>
            <w:i/>
            <w:sz w:val="18"/>
          </w:rPr>
          <w:t>w</w:t>
        </w:r>
        <w:r w:rsidRPr="000B1B77">
          <w:rPr>
            <w:i/>
            <w:sz w:val="18"/>
          </w:rPr>
          <w:t>w.chrisandjimcim.com</w:t>
        </w:r>
      </w:p>
      <w:p w14:paraId="33DAD112" w14:textId="77777777" w:rsidR="000B1B77" w:rsidRDefault="000B1B77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029C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6C93703C" w14:textId="77777777" w:rsidR="000B1B77" w:rsidRDefault="000B1B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CAABE" w14:textId="77777777" w:rsidR="000B1B77" w:rsidRPr="000B1B77" w:rsidRDefault="000066A3">
    <w:pPr>
      <w:pStyle w:val="Footer"/>
      <w:pBdr>
        <w:top w:val="single" w:sz="4" w:space="1" w:color="D9D9D9" w:themeColor="background1" w:themeShade="D9"/>
      </w:pBdr>
      <w:jc w:val="right"/>
      <w:rPr>
        <w:i/>
        <w:sz w:val="18"/>
      </w:rPr>
    </w:pPr>
    <w:r>
      <w:rPr>
        <w:i/>
        <w:noProof/>
        <w:sz w:val="18"/>
      </w:rPr>
      <w:drawing>
        <wp:anchor distT="0" distB="0" distL="114300" distR="114300" simplePos="0" relativeHeight="251660288" behindDoc="0" locked="0" layoutInCell="1" allowOverlap="1" wp14:anchorId="2C8C6F2D" wp14:editId="2291D72F">
          <wp:simplePos x="0" y="0"/>
          <wp:positionH relativeFrom="column">
            <wp:posOffset>-326062</wp:posOffset>
          </wp:positionH>
          <wp:positionV relativeFrom="paragraph">
            <wp:posOffset>-2540</wp:posOffset>
          </wp:positionV>
          <wp:extent cx="512011" cy="533400"/>
          <wp:effectExtent l="0" t="0" r="254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CNJ Top Logo V1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2011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1B77" w:rsidRPr="000B1B77">
      <w:rPr>
        <w:i/>
        <w:sz w:val="18"/>
      </w:rPr>
      <w:t>www.chrisandjimcim.com</w:t>
    </w:r>
  </w:p>
  <w:p w14:paraId="3D7F171C" w14:textId="77777777" w:rsidR="000B1B77" w:rsidRPr="000B1B77" w:rsidRDefault="00CD3E89">
    <w:pPr>
      <w:pStyle w:val="Footer"/>
      <w:pBdr>
        <w:top w:val="single" w:sz="4" w:space="1" w:color="D9D9D9" w:themeColor="background1" w:themeShade="D9"/>
      </w:pBdr>
      <w:jc w:val="right"/>
      <w:rPr>
        <w:sz w:val="18"/>
      </w:rPr>
    </w:pPr>
    <w:sdt>
      <w:sdtPr>
        <w:rPr>
          <w:sz w:val="18"/>
        </w:rPr>
        <w:id w:val="956457379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0B1B77" w:rsidRPr="000B1B77">
          <w:rPr>
            <w:sz w:val="18"/>
          </w:rPr>
          <w:fldChar w:fldCharType="begin"/>
        </w:r>
        <w:r w:rsidR="000B1B77" w:rsidRPr="000B1B77">
          <w:rPr>
            <w:sz w:val="18"/>
          </w:rPr>
          <w:instrText xml:space="preserve"> PAGE   \* MERGEFORMAT </w:instrText>
        </w:r>
        <w:r w:rsidR="000B1B77" w:rsidRPr="000B1B77">
          <w:rPr>
            <w:sz w:val="18"/>
          </w:rPr>
          <w:fldChar w:fldCharType="separate"/>
        </w:r>
        <w:r w:rsidR="0082029C">
          <w:rPr>
            <w:noProof/>
            <w:sz w:val="18"/>
          </w:rPr>
          <w:t>1</w:t>
        </w:r>
        <w:r w:rsidR="000B1B77" w:rsidRPr="000B1B77">
          <w:rPr>
            <w:noProof/>
            <w:sz w:val="18"/>
          </w:rPr>
          <w:fldChar w:fldCharType="end"/>
        </w:r>
        <w:r w:rsidR="000B1B77" w:rsidRPr="000B1B77">
          <w:rPr>
            <w:sz w:val="18"/>
          </w:rPr>
          <w:t xml:space="preserve"> | </w:t>
        </w:r>
        <w:r w:rsidR="000B1B77" w:rsidRPr="000B1B77">
          <w:rPr>
            <w:color w:val="7F7F7F" w:themeColor="background1" w:themeShade="7F"/>
            <w:spacing w:val="60"/>
            <w:sz w:val="18"/>
          </w:rPr>
          <w:t>Page</w:t>
        </w:r>
      </w:sdtContent>
    </w:sdt>
  </w:p>
  <w:p w14:paraId="4FA67014" w14:textId="77777777" w:rsidR="000B1B77" w:rsidRDefault="000B1B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C7C695" w14:textId="77777777" w:rsidR="002D36AB" w:rsidRDefault="002D36AB" w:rsidP="00F21C51">
      <w:pPr>
        <w:spacing w:after="0" w:line="240" w:lineRule="auto"/>
      </w:pPr>
      <w:r>
        <w:separator/>
      </w:r>
    </w:p>
  </w:footnote>
  <w:footnote w:type="continuationSeparator" w:id="0">
    <w:p w14:paraId="0E459B10" w14:textId="77777777" w:rsidR="002D36AB" w:rsidRDefault="002D36AB" w:rsidP="00F21C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C005F" w14:textId="77777777" w:rsidR="00351AAF" w:rsidRDefault="00C55A6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6F2676" wp14:editId="3C235A3A">
              <wp:simplePos x="0" y="0"/>
              <wp:positionH relativeFrom="column">
                <wp:posOffset>14605</wp:posOffset>
              </wp:positionH>
              <wp:positionV relativeFrom="paragraph">
                <wp:posOffset>657555</wp:posOffset>
              </wp:positionV>
              <wp:extent cx="5458791" cy="255905"/>
              <wp:effectExtent l="0" t="0" r="8890" b="1079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8791" cy="255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8E4A4" w14:textId="1CB594FF" w:rsidR="000B1B77" w:rsidRPr="00A04CEC" w:rsidRDefault="0097389A" w:rsidP="000B1B77">
                          <w:pPr>
                            <w:jc w:val="center"/>
                            <w:rPr>
                              <w:rFonts w:ascii="Tahoma" w:hAnsi="Tahoma" w:cs="Tahoma"/>
                              <w:color w:val="000000" w:themeColor="text1"/>
                              <w:sz w:val="32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000000" w:themeColor="text1"/>
                              <w:sz w:val="32"/>
                            </w:rPr>
                            <w:t>3D Modeling</w:t>
                          </w:r>
                          <w:r w:rsidR="000B1B77" w:rsidRPr="00A04CEC">
                            <w:rPr>
                              <w:rFonts w:ascii="Tahoma" w:hAnsi="Tahoma" w:cs="Tahoma"/>
                              <w:color w:val="000000" w:themeColor="text1"/>
                              <w:sz w:val="32"/>
                            </w:rPr>
                            <w:t xml:space="preserve"> | </w:t>
                          </w:r>
                          <w:r>
                            <w:rPr>
                              <w:rFonts w:ascii="Tahoma" w:hAnsi="Tahoma" w:cs="Tahoma"/>
                              <w:color w:val="000000" w:themeColor="text1"/>
                              <w:sz w:val="32"/>
                            </w:rPr>
                            <w:t>Basic Parts: Hand In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6F267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.15pt;margin-top:51.8pt;width:429.85pt;height:2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" filled="f" stroked="f" strokeweight=".5pt">
              <v:textbox inset="0,0,0,0">
                <w:txbxContent>
                  <w:p w14:paraId="4FF8E4A4" w14:textId="1CB594FF" w:rsidR="000B1B77" w:rsidRPr="00A04CEC" w:rsidRDefault="0097389A" w:rsidP="000B1B77">
                    <w:pPr>
                      <w:jc w:val="center"/>
                      <w:rPr>
                        <w:rFonts w:ascii="Tahoma" w:hAnsi="Tahoma" w:cs="Tahoma"/>
                        <w:color w:val="000000" w:themeColor="text1"/>
                        <w:sz w:val="32"/>
                      </w:rPr>
                    </w:pPr>
                    <w:r>
                      <w:rPr>
                        <w:rFonts w:ascii="Tahoma" w:hAnsi="Tahoma" w:cs="Tahoma"/>
                        <w:color w:val="000000" w:themeColor="text1"/>
                        <w:sz w:val="32"/>
                      </w:rPr>
                      <w:t>3D Modeling</w:t>
                    </w:r>
                    <w:r w:rsidR="000B1B77" w:rsidRPr="00A04CEC">
                      <w:rPr>
                        <w:rFonts w:ascii="Tahoma" w:hAnsi="Tahoma" w:cs="Tahoma"/>
                        <w:color w:val="000000" w:themeColor="text1"/>
                        <w:sz w:val="32"/>
                      </w:rPr>
                      <w:t xml:space="preserve"> | </w:t>
                    </w:r>
                    <w:r>
                      <w:rPr>
                        <w:rFonts w:ascii="Tahoma" w:hAnsi="Tahoma" w:cs="Tahoma"/>
                        <w:color w:val="000000" w:themeColor="text1"/>
                        <w:sz w:val="32"/>
                      </w:rPr>
                      <w:t>Basic Parts: Hand In</w:t>
                    </w:r>
                  </w:p>
                </w:txbxContent>
              </v:textbox>
            </v:shape>
          </w:pict>
        </mc:Fallback>
      </mc:AlternateContent>
    </w:r>
    <w:r w:rsidR="000066A3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494959" wp14:editId="1D8FB2DA">
              <wp:simplePos x="0" y="0"/>
              <wp:positionH relativeFrom="column">
                <wp:posOffset>20320</wp:posOffset>
              </wp:positionH>
              <wp:positionV relativeFrom="paragraph">
                <wp:posOffset>399415</wp:posOffset>
              </wp:positionV>
              <wp:extent cx="5451475" cy="283845"/>
              <wp:effectExtent l="0" t="0" r="0" b="19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1475" cy="283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BCAD67" w14:textId="4A90CC8D" w:rsidR="000B1B77" w:rsidRPr="00351AAF" w:rsidRDefault="0097389A" w:rsidP="000B1B77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color w:val="A20000"/>
                              <w:spacing w:val="28"/>
                              <w:sz w:val="40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color w:val="A20000"/>
                              <w:spacing w:val="28"/>
                              <w:sz w:val="40"/>
                            </w:rPr>
                            <w:t>Autodesk Fusion 360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494959" id="Text Box 2" o:spid="_x0000_s1027" type="#_x0000_t202" style="position:absolute;margin-left:1.6pt;margin-top:31.45pt;width:429.25pt;height:22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" filled="f" stroked="f" strokeweight=".5pt">
              <v:textbox inset="0,0,0,0">
                <w:txbxContent>
                  <w:p w14:paraId="2ABCAD67" w14:textId="4A90CC8D" w:rsidR="000B1B77" w:rsidRPr="00351AAF" w:rsidRDefault="0097389A" w:rsidP="000B1B77">
                    <w:pPr>
                      <w:jc w:val="center"/>
                      <w:rPr>
                        <w:rFonts w:ascii="Tahoma" w:hAnsi="Tahoma" w:cs="Tahoma"/>
                        <w:b/>
                        <w:color w:val="A20000"/>
                        <w:spacing w:val="28"/>
                        <w:sz w:val="40"/>
                      </w:rPr>
                    </w:pPr>
                    <w:r>
                      <w:rPr>
                        <w:rFonts w:ascii="Tahoma" w:hAnsi="Tahoma" w:cs="Tahoma"/>
                        <w:b/>
                        <w:color w:val="A20000"/>
                        <w:spacing w:val="28"/>
                        <w:sz w:val="40"/>
                      </w:rPr>
                      <w:t>Autodesk Fusion 360</w:t>
                    </w:r>
                  </w:p>
                </w:txbxContent>
              </v:textbox>
            </v:shape>
          </w:pict>
        </mc:Fallback>
      </mc:AlternateContent>
    </w:r>
    <w:r w:rsidR="000066A3">
      <w:rPr>
        <w:noProof/>
      </w:rPr>
      <w:drawing>
        <wp:inline distT="0" distB="0" distL="0" distR="0" wp14:anchorId="2CCD0EAB" wp14:editId="51B875CF">
          <wp:extent cx="5943600" cy="556895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NJ Top Logo V1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556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EB3C8D"/>
    <w:multiLevelType w:val="hybridMultilevel"/>
    <w:tmpl w:val="7BDC1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ED309F"/>
    <w:multiLevelType w:val="hybridMultilevel"/>
    <w:tmpl w:val="9FA02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6AB"/>
    <w:rsid w:val="00004BBD"/>
    <w:rsid w:val="000066A3"/>
    <w:rsid w:val="000434C1"/>
    <w:rsid w:val="000B1B77"/>
    <w:rsid w:val="002D36AB"/>
    <w:rsid w:val="00351AAF"/>
    <w:rsid w:val="00352AAA"/>
    <w:rsid w:val="003F19F1"/>
    <w:rsid w:val="00572C6F"/>
    <w:rsid w:val="006A2074"/>
    <w:rsid w:val="0079526A"/>
    <w:rsid w:val="007D4036"/>
    <w:rsid w:val="008103C9"/>
    <w:rsid w:val="0082029C"/>
    <w:rsid w:val="008A1A2E"/>
    <w:rsid w:val="0097389A"/>
    <w:rsid w:val="00987CAF"/>
    <w:rsid w:val="009B7C50"/>
    <w:rsid w:val="00A04CEC"/>
    <w:rsid w:val="00AC4F8D"/>
    <w:rsid w:val="00C55A6F"/>
    <w:rsid w:val="00CD3E89"/>
    <w:rsid w:val="00F21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622EDE0"/>
  <w15:chartTrackingRefBased/>
  <w15:docId w15:val="{95AE861F-5B85-45DA-8748-EECF9997A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1C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C51"/>
  </w:style>
  <w:style w:type="paragraph" w:styleId="Footer">
    <w:name w:val="footer"/>
    <w:basedOn w:val="Normal"/>
    <w:link w:val="FooterChar"/>
    <w:uiPriority w:val="99"/>
    <w:unhideWhenUsed/>
    <w:rsid w:val="00F21C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C51"/>
  </w:style>
  <w:style w:type="table" w:styleId="TableGrid">
    <w:name w:val="Table Grid"/>
    <w:basedOn w:val="TableNormal"/>
    <w:uiPriority w:val="39"/>
    <w:rsid w:val="00987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A1A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\AppData\Roaming\Microsoft\Templates\CNJ%20Template%20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715081-1F04-429E-80CE-F470F8FAB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CNJ Template V2.dotx</Template>
  <TotalTime>9</TotalTime>
  <Pages>4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Hurd</dc:creator>
  <cp:keywords/>
  <dc:description/>
  <cp:lastModifiedBy>Chris Hurd</cp:lastModifiedBy>
  <cp:revision>4</cp:revision>
  <cp:lastPrinted>2017-10-05T16:12:00Z</cp:lastPrinted>
  <dcterms:created xsi:type="dcterms:W3CDTF">2020-01-14T13:56:00Z</dcterms:created>
  <dcterms:modified xsi:type="dcterms:W3CDTF">2020-01-16T18:36:00Z</dcterms:modified>
</cp:coreProperties>
</file>